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65B" w:rsidRPr="00A3409F" w:rsidRDefault="0049465B" w:rsidP="00B70BBC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 детей, за период с 1 января 201</w:t>
      </w:r>
      <w:r>
        <w:rPr>
          <w:rFonts w:ascii="Times New Roman" w:hAnsi="Times New Roman"/>
          <w:b/>
          <w:sz w:val="24"/>
          <w:szCs w:val="24"/>
        </w:rPr>
        <w:t>6</w:t>
      </w:r>
      <w:r w:rsidRPr="00A3409F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 w:rsidR="00403F91">
        <w:rPr>
          <w:rFonts w:ascii="Times New Roman" w:hAnsi="Times New Roman"/>
          <w:b/>
          <w:sz w:val="24"/>
          <w:szCs w:val="24"/>
        </w:rPr>
        <w:t>7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5"/>
        <w:gridCol w:w="1578"/>
        <w:gridCol w:w="1701"/>
        <w:gridCol w:w="1134"/>
        <w:gridCol w:w="1276"/>
        <w:gridCol w:w="850"/>
        <w:gridCol w:w="1134"/>
        <w:gridCol w:w="1276"/>
        <w:gridCol w:w="992"/>
        <w:gridCol w:w="1276"/>
        <w:gridCol w:w="1559"/>
        <w:gridCol w:w="1276"/>
        <w:gridCol w:w="1304"/>
      </w:tblGrid>
      <w:tr w:rsidR="0049465B" w:rsidRPr="008343F9" w:rsidTr="004A53CD">
        <w:trPr>
          <w:cantSplit/>
          <w:trHeight w:val="1554"/>
          <w:tblHeader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49465B" w:rsidRPr="008343F9" w:rsidRDefault="0049465B" w:rsidP="00B70B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49465B" w:rsidRPr="008343F9" w:rsidTr="004A53CD">
        <w:trPr>
          <w:cantSplit/>
          <w:trHeight w:val="1831"/>
          <w:tblHeader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кв.м</w:t>
            </w:r>
            <w:proofErr w:type="spell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49465B" w:rsidRPr="008343F9" w:rsidRDefault="0049465B" w:rsidP="00B70BB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49465B" w:rsidRPr="008343F9" w:rsidRDefault="0049465B" w:rsidP="00B70BB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25C95" w:rsidRPr="00420754" w:rsidTr="00527983">
        <w:trPr>
          <w:trHeight w:val="367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925C95" w:rsidRPr="00420754" w:rsidRDefault="003356C3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Еременко А.А.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руководитель Г</w:t>
            </w:r>
            <w:r>
              <w:rPr>
                <w:rFonts w:ascii="Times New Roman" w:hAnsi="Times New Roman"/>
              </w:rPr>
              <w:t>Б</w:t>
            </w:r>
            <w:r w:rsidRPr="00420754">
              <w:rPr>
                <w:rFonts w:ascii="Times New Roman" w:hAnsi="Times New Roman"/>
              </w:rPr>
              <w:t>У «</w:t>
            </w:r>
            <w:r>
              <w:rPr>
                <w:rFonts w:ascii="Times New Roman" w:hAnsi="Times New Roman"/>
              </w:rPr>
              <w:t>Жилищник</w:t>
            </w:r>
            <w:r w:rsidRPr="00420754">
              <w:rPr>
                <w:rFonts w:ascii="Times New Roman" w:hAnsi="Times New Roman"/>
              </w:rPr>
              <w:t xml:space="preserve"> района </w:t>
            </w:r>
            <w:r>
              <w:rPr>
                <w:rFonts w:ascii="Times New Roman" w:hAnsi="Times New Roman"/>
              </w:rPr>
              <w:t>Текстильщики</w:t>
            </w:r>
            <w:r w:rsidRPr="00420754"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сельскохозяйственного назначения для дачного 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25C95" w:rsidRPr="00420754" w:rsidRDefault="004F098A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925C95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64,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</w:tcPr>
          <w:p w:rsidR="00925C95" w:rsidRPr="0009777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2 102 537,40</w:t>
            </w:r>
          </w:p>
        </w:tc>
        <w:tc>
          <w:tcPr>
            <w:tcW w:w="1304" w:type="dxa"/>
            <w:tcBorders>
              <w:bottom w:val="nil"/>
            </w:tcBorders>
            <w:shd w:val="clear" w:color="auto" w:fill="FFFFFF" w:themeFill="background1"/>
          </w:tcPr>
          <w:p w:rsidR="00925C95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5C95" w:rsidRPr="00420754" w:rsidTr="00527983">
        <w:trPr>
          <w:trHeight w:val="250"/>
        </w:trPr>
        <w:tc>
          <w:tcPr>
            <w:tcW w:w="515" w:type="dxa"/>
            <w:vMerge/>
            <w:shd w:val="clear" w:color="auto" w:fill="FFFFFF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сельскохозяйственного назначения для дачного строител</w:t>
            </w:r>
            <w:r>
              <w:rPr>
                <w:rFonts w:ascii="Times New Roman" w:hAnsi="Times New Roman"/>
              </w:rPr>
              <w:lastRenderedPageBreak/>
              <w:t>ьства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25C95" w:rsidRPr="00420754" w:rsidRDefault="004F098A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925C95" w:rsidRDefault="004F098A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</w:t>
            </w:r>
          </w:p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925C95" w:rsidRPr="00420754" w:rsidRDefault="004F098A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16,8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925C95" w:rsidRPr="0009777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5C95" w:rsidRPr="00420754" w:rsidTr="00527983">
        <w:trPr>
          <w:trHeight w:val="250"/>
        </w:trPr>
        <w:tc>
          <w:tcPr>
            <w:tcW w:w="515" w:type="dxa"/>
            <w:vMerge/>
            <w:shd w:val="clear" w:color="auto" w:fill="FFFFFF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EAF1DD" w:themeFill="accent3" w:themeFillTint="33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сельскохозяйственного назначения для дачного строительства</w:t>
            </w:r>
          </w:p>
        </w:tc>
        <w:tc>
          <w:tcPr>
            <w:tcW w:w="1276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</w:t>
            </w:r>
          </w:p>
        </w:tc>
        <w:tc>
          <w:tcPr>
            <w:tcW w:w="1134" w:type="dxa"/>
            <w:shd w:val="clear" w:color="auto" w:fill="FFFFFF" w:themeFill="background1"/>
          </w:tcPr>
          <w:p w:rsidR="00925C95" w:rsidRPr="00420754" w:rsidRDefault="004F098A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925C95" w:rsidRPr="0009777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5C95" w:rsidRPr="00420754" w:rsidTr="00527983">
        <w:trPr>
          <w:trHeight w:val="250"/>
        </w:trPr>
        <w:tc>
          <w:tcPr>
            <w:tcW w:w="515" w:type="dxa"/>
            <w:vMerge/>
            <w:shd w:val="clear" w:color="auto" w:fill="FFFFFF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сельскохозяйственного назначения для дачного строительства</w:t>
            </w:r>
          </w:p>
        </w:tc>
        <w:tc>
          <w:tcPr>
            <w:tcW w:w="1276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397</w:t>
            </w:r>
          </w:p>
        </w:tc>
        <w:tc>
          <w:tcPr>
            <w:tcW w:w="1134" w:type="dxa"/>
            <w:shd w:val="clear" w:color="auto" w:fill="FFFFFF" w:themeFill="background1"/>
          </w:tcPr>
          <w:p w:rsidR="00925C95" w:rsidRPr="00420754" w:rsidRDefault="004F098A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925C95" w:rsidRPr="0009777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5C95" w:rsidRPr="00420754" w:rsidTr="00527983">
        <w:tc>
          <w:tcPr>
            <w:tcW w:w="515" w:type="dxa"/>
            <w:vMerge/>
            <w:shd w:val="clear" w:color="auto" w:fill="FFFFFF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несовершеннолетний              </w:t>
            </w:r>
            <w:r>
              <w:rPr>
                <w:rFonts w:ascii="Times New Roman" w:hAnsi="Times New Roman"/>
              </w:rPr>
              <w:lastRenderedPageBreak/>
              <w:t>ребенок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25C95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64,7</w:t>
            </w:r>
          </w:p>
        </w:tc>
        <w:tc>
          <w:tcPr>
            <w:tcW w:w="1276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25C95" w:rsidRPr="0009777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5C95" w:rsidRPr="00420754" w:rsidTr="00527983">
        <w:trPr>
          <w:trHeight w:val="832"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несовершеннолетний                    ребенок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25C95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46,2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25C95" w:rsidRPr="0009777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25C95" w:rsidRPr="00420754" w:rsidRDefault="00925C95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A2C89" w:rsidRPr="00420754" w:rsidTr="00AF4DF3">
        <w:trPr>
          <w:trHeight w:val="1174"/>
        </w:trPr>
        <w:tc>
          <w:tcPr>
            <w:tcW w:w="51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A2C89" w:rsidRDefault="00B654EC" w:rsidP="003356C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Черешнева</w:t>
            </w:r>
            <w:proofErr w:type="spellEnd"/>
            <w:r>
              <w:rPr>
                <w:rFonts w:ascii="Times New Roman" w:hAnsi="Times New Roman"/>
              </w:rPr>
              <w:t xml:space="preserve"> Т.А.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ГБУ Молодежный центр </w:t>
            </w:r>
          </w:p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Галерис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</w:t>
            </w:r>
          </w:p>
        </w:tc>
        <w:tc>
          <w:tcPr>
            <w:tcW w:w="1134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8A2C89" w:rsidRP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Mazda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1276" w:type="dxa"/>
            <w:shd w:val="clear" w:color="auto" w:fill="FFFFFF" w:themeFill="background1"/>
          </w:tcPr>
          <w:p w:rsidR="008A2C89" w:rsidRPr="00397915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1 031 016,09</w:t>
            </w:r>
          </w:p>
        </w:tc>
        <w:tc>
          <w:tcPr>
            <w:tcW w:w="1304" w:type="dxa"/>
            <w:shd w:val="clear" w:color="auto" w:fill="FFFFFF" w:themeFill="background1"/>
          </w:tcPr>
          <w:p w:rsidR="008A2C89" w:rsidRDefault="008A2C89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493F" w:rsidRPr="00420754" w:rsidTr="00527983">
        <w:trPr>
          <w:trHeight w:val="1265"/>
        </w:trPr>
        <w:tc>
          <w:tcPr>
            <w:tcW w:w="515" w:type="dxa"/>
            <w:tcBorders>
              <w:top w:val="single" w:sz="4" w:space="0" w:color="auto"/>
            </w:tcBorders>
            <w:shd w:val="clear" w:color="auto" w:fill="FFFFFF"/>
          </w:tcPr>
          <w:p w:rsidR="00D6493F" w:rsidRPr="00420754" w:rsidRDefault="003356C3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D6493F" w:rsidRPr="00420754" w:rsidRDefault="00D6493F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Максаев</w:t>
            </w:r>
            <w:proofErr w:type="spellEnd"/>
            <w:r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D6493F" w:rsidRPr="00420754" w:rsidRDefault="00D6493F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ГБУ «Центр культуры, досуга и спорта «Истоки»</w:t>
            </w:r>
          </w:p>
        </w:tc>
        <w:tc>
          <w:tcPr>
            <w:tcW w:w="1134" w:type="dxa"/>
            <w:shd w:val="clear" w:color="auto" w:fill="FFFFFF" w:themeFill="background1"/>
          </w:tcPr>
          <w:p w:rsidR="00D6493F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D6493F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</w:p>
        </w:tc>
        <w:tc>
          <w:tcPr>
            <w:tcW w:w="850" w:type="dxa"/>
            <w:shd w:val="clear" w:color="auto" w:fill="FFFFFF" w:themeFill="background1"/>
          </w:tcPr>
          <w:p w:rsidR="00D6493F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38,9</w:t>
            </w:r>
          </w:p>
        </w:tc>
        <w:tc>
          <w:tcPr>
            <w:tcW w:w="1134" w:type="dxa"/>
            <w:shd w:val="clear" w:color="auto" w:fill="FFFFFF" w:themeFill="background1"/>
          </w:tcPr>
          <w:p w:rsidR="00D6493F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D6493F" w:rsidRPr="00420754" w:rsidRDefault="00D6493F" w:rsidP="0052798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D6493F" w:rsidRPr="00420754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66,2</w:t>
            </w:r>
          </w:p>
        </w:tc>
        <w:tc>
          <w:tcPr>
            <w:tcW w:w="1276" w:type="dxa"/>
            <w:shd w:val="clear" w:color="auto" w:fill="FFFFFF" w:themeFill="background1"/>
          </w:tcPr>
          <w:p w:rsidR="00D6493F" w:rsidRPr="00420754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shd w:val="clear" w:color="auto" w:fill="FFFFFF" w:themeFill="background1"/>
          </w:tcPr>
          <w:p w:rsidR="00D6493F" w:rsidRPr="00420754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D6493F" w:rsidRPr="00682837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466 155,81</w:t>
            </w:r>
          </w:p>
        </w:tc>
        <w:tc>
          <w:tcPr>
            <w:tcW w:w="1304" w:type="dxa"/>
            <w:shd w:val="clear" w:color="auto" w:fill="FFFFFF" w:themeFill="background1"/>
          </w:tcPr>
          <w:p w:rsidR="00D6493F" w:rsidRDefault="00D6493F" w:rsidP="0052798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627E22" w:rsidRDefault="00627E22" w:rsidP="00527983">
      <w:pPr>
        <w:shd w:val="clear" w:color="auto" w:fill="FFFFFF" w:themeFill="background1"/>
      </w:pPr>
    </w:p>
    <w:p w:rsidR="003356C3" w:rsidRDefault="003356C3" w:rsidP="003356C3">
      <w:pPr>
        <w:jc w:val="center"/>
        <w:rPr>
          <w:rFonts w:ascii="Times New Roman" w:hAnsi="Times New Roman"/>
          <w:b/>
        </w:rPr>
      </w:pPr>
    </w:p>
    <w:p w:rsidR="003356C3" w:rsidRDefault="003356C3" w:rsidP="003356C3">
      <w:pPr>
        <w:jc w:val="center"/>
        <w:rPr>
          <w:rFonts w:ascii="Times New Roman" w:hAnsi="Times New Roman"/>
          <w:b/>
        </w:rPr>
      </w:pPr>
    </w:p>
    <w:p w:rsidR="003356C3" w:rsidRDefault="003356C3" w:rsidP="003356C3">
      <w:pPr>
        <w:jc w:val="center"/>
        <w:rPr>
          <w:rFonts w:ascii="Times New Roman" w:hAnsi="Times New Roman"/>
          <w:b/>
        </w:rPr>
      </w:pPr>
    </w:p>
    <w:p w:rsidR="003356C3" w:rsidRDefault="003356C3" w:rsidP="003356C3">
      <w:pPr>
        <w:jc w:val="center"/>
        <w:rPr>
          <w:rFonts w:ascii="Times New Roman" w:hAnsi="Times New Roman"/>
          <w:b/>
        </w:rPr>
      </w:pPr>
    </w:p>
    <w:p w:rsidR="003356C3" w:rsidRDefault="003356C3" w:rsidP="003356C3">
      <w:pPr>
        <w:jc w:val="center"/>
        <w:rPr>
          <w:rFonts w:ascii="Times New Roman" w:hAnsi="Times New Roman"/>
          <w:b/>
        </w:rPr>
      </w:pPr>
    </w:p>
    <w:p w:rsidR="003356C3" w:rsidRPr="00A3409F" w:rsidRDefault="003356C3" w:rsidP="003356C3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lastRenderedPageBreak/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 детей, за период с 1 января 201</w:t>
      </w:r>
      <w:r>
        <w:rPr>
          <w:rFonts w:ascii="Times New Roman" w:hAnsi="Times New Roman"/>
          <w:b/>
          <w:sz w:val="24"/>
          <w:szCs w:val="24"/>
        </w:rPr>
        <w:t>8</w:t>
      </w:r>
      <w:r w:rsidRPr="00A3409F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>
        <w:rPr>
          <w:rFonts w:ascii="Times New Roman" w:hAnsi="Times New Roman"/>
          <w:b/>
          <w:sz w:val="24"/>
          <w:szCs w:val="24"/>
        </w:rPr>
        <w:t>8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5"/>
        <w:gridCol w:w="1578"/>
        <w:gridCol w:w="1701"/>
        <w:gridCol w:w="1134"/>
        <w:gridCol w:w="1276"/>
        <w:gridCol w:w="850"/>
        <w:gridCol w:w="1134"/>
        <w:gridCol w:w="1276"/>
        <w:gridCol w:w="992"/>
        <w:gridCol w:w="1276"/>
        <w:gridCol w:w="1559"/>
        <w:gridCol w:w="1276"/>
        <w:gridCol w:w="1304"/>
      </w:tblGrid>
      <w:tr w:rsidR="003356C3" w:rsidRPr="008343F9" w:rsidTr="00DB1681">
        <w:trPr>
          <w:cantSplit/>
          <w:trHeight w:val="1554"/>
          <w:tblHeader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3356C3" w:rsidRPr="008343F9" w:rsidRDefault="003356C3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3356C3" w:rsidRPr="008343F9" w:rsidRDefault="003356C3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3356C3" w:rsidRPr="008343F9" w:rsidRDefault="003356C3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3356C3" w:rsidRPr="008343F9" w:rsidRDefault="003356C3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3356C3" w:rsidRPr="008343F9" w:rsidRDefault="003356C3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  <w:proofErr w:type="gramEnd"/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:rsidR="003356C3" w:rsidRPr="008343F9" w:rsidRDefault="003356C3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3356C3" w:rsidRPr="008343F9" w:rsidRDefault="003356C3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</w:t>
            </w:r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559" w:type="dxa"/>
            <w:vMerge w:val="restart"/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3356C3" w:rsidRPr="008343F9" w:rsidTr="00DB1681">
        <w:trPr>
          <w:cantSplit/>
          <w:trHeight w:val="1831"/>
          <w:tblHeader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356C3" w:rsidRPr="008343F9" w:rsidRDefault="003356C3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3356C3" w:rsidRPr="008343F9" w:rsidRDefault="003356C3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3356C3" w:rsidRPr="008343F9" w:rsidRDefault="003356C3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3356C3" w:rsidRPr="008343F9" w:rsidRDefault="003356C3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3356C3" w:rsidRPr="008343F9" w:rsidRDefault="003356C3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3356C3" w:rsidRPr="008343F9" w:rsidRDefault="003356C3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3356C3" w:rsidRPr="008343F9" w:rsidRDefault="003356C3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356C3" w:rsidRPr="00420754" w:rsidTr="00DB1681">
        <w:trPr>
          <w:trHeight w:val="367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3356C3" w:rsidRPr="007D4549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Горохов О.В.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Исполняющий</w:t>
            </w:r>
          </w:p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обязанности</w:t>
            </w: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руководителя </w:t>
            </w:r>
            <w:r w:rsidRPr="00420754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 xml:space="preserve">БУ </w:t>
            </w:r>
            <w:r w:rsidRPr="00420754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Жилищник</w:t>
            </w:r>
            <w:proofErr w:type="spellEnd"/>
            <w:r w:rsidRPr="00420754">
              <w:rPr>
                <w:rFonts w:ascii="Times New Roman" w:hAnsi="Times New Roman"/>
              </w:rPr>
              <w:t xml:space="preserve"> района </w:t>
            </w:r>
            <w:r>
              <w:rPr>
                <w:rFonts w:ascii="Times New Roman" w:hAnsi="Times New Roman"/>
              </w:rPr>
              <w:t>Текстильщики</w:t>
            </w:r>
            <w:r w:rsidRPr="00420754"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356C3" w:rsidRPr="0036479A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49,9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3356C3" w:rsidRPr="0036479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Volvo</w:t>
            </w:r>
            <w:proofErr w:type="spellEnd"/>
            <w:r>
              <w:rPr>
                <w:rFonts w:ascii="Times New Roman" w:hAnsi="Times New Roman"/>
              </w:rPr>
              <w:t xml:space="preserve"> XC 90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</w:tcPr>
          <w:p w:rsidR="003356C3" w:rsidRPr="0009777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1 507 186,05</w:t>
            </w:r>
          </w:p>
        </w:tc>
        <w:tc>
          <w:tcPr>
            <w:tcW w:w="1304" w:type="dxa"/>
            <w:tcBorders>
              <w:bottom w:val="nil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770"/>
        </w:trPr>
        <w:tc>
          <w:tcPr>
            <w:tcW w:w="515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54,3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3356C3" w:rsidRPr="0036479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Volkswagen</w:t>
            </w:r>
            <w:r w:rsidRPr="0036479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Passat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:rsidR="003356C3" w:rsidRPr="0009777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c>
          <w:tcPr>
            <w:tcW w:w="515" w:type="dxa"/>
            <w:vMerge/>
            <w:shd w:val="clear" w:color="auto" w:fill="FFFFFF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 долевая, 1/2 доли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54,3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2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65,3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356C3" w:rsidRPr="0009777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821 674,99</w:t>
            </w:r>
          </w:p>
        </w:tc>
        <w:tc>
          <w:tcPr>
            <w:tcW w:w="1304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832"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              ребенок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2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65,3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09777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317"/>
        </w:trPr>
        <w:tc>
          <w:tcPr>
            <w:tcW w:w="515" w:type="dxa"/>
            <w:vMerge w:val="restart"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Рябикова</w:t>
            </w:r>
            <w:proofErr w:type="spellEnd"/>
            <w:r>
              <w:rPr>
                <w:rFonts w:ascii="Times New Roman" w:hAnsi="Times New Roman"/>
              </w:rPr>
              <w:t xml:space="preserve"> Л.А.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Исполняющий</w:t>
            </w:r>
            <w:proofErr w:type="gramEnd"/>
            <w:r>
              <w:rPr>
                <w:rFonts w:ascii="Times New Roman" w:hAnsi="Times New Roman"/>
              </w:rPr>
              <w:t xml:space="preserve"> обязанности</w:t>
            </w: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руководителя ГКУ «ИС района Текстильщики»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земель-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3356C3" w:rsidRPr="00DD08D0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3356C3" w:rsidRPr="003079E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</w:t>
            </w:r>
            <w:r w:rsidRPr="003079E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 w:rsidRPr="00837E0F">
              <w:rPr>
                <w:rFonts w:ascii="Times New Roman" w:hAnsi="Times New Roman"/>
              </w:rPr>
              <w:t xml:space="preserve"> </w:t>
            </w:r>
          </w:p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Renault</w:t>
            </w:r>
            <w:r w:rsidRPr="003079E3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Megane</w:t>
            </w:r>
            <w:proofErr w:type="spellEnd"/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328 410,63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316"/>
        </w:trPr>
        <w:tc>
          <w:tcPr>
            <w:tcW w:w="515" w:type="dxa"/>
            <w:vMerge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земель-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1/606 </w:t>
            </w:r>
            <w:r>
              <w:rPr>
                <w:rFonts w:ascii="Times New Roman" w:hAnsi="Times New Roman"/>
              </w:rPr>
              <w:lastRenderedPageBreak/>
              <w:t>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3356C3" w:rsidRPr="00DD08D0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39697313,0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316"/>
        </w:trPr>
        <w:tc>
          <w:tcPr>
            <w:tcW w:w="515" w:type="dxa"/>
            <w:vMerge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46,3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316"/>
        </w:trPr>
        <w:tc>
          <w:tcPr>
            <w:tcW w:w="515" w:type="dxa"/>
            <w:vMerge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95,0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320"/>
        </w:trPr>
        <w:tc>
          <w:tcPr>
            <w:tcW w:w="515" w:type="dxa"/>
            <w:vMerge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39,2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3356C3" w:rsidRPr="003079E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</w:t>
            </w:r>
            <w:r w:rsidRPr="003079E3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319"/>
        </w:trPr>
        <w:tc>
          <w:tcPr>
            <w:tcW w:w="515" w:type="dxa"/>
            <w:vMerge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3356C3" w:rsidRPr="003079E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61,8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/>
            <w:shd w:val="clear" w:color="auto" w:fill="FFFFFF" w:themeFill="background1"/>
          </w:tcPr>
          <w:p w:rsidR="003356C3" w:rsidRPr="00AD32AA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1012"/>
        </w:trPr>
        <w:tc>
          <w:tcPr>
            <w:tcW w:w="515" w:type="dxa"/>
            <w:shd w:val="clear" w:color="auto" w:fill="FFFFFF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tcBorders>
              <w:bottom w:val="single" w:sz="4" w:space="0" w:color="000000"/>
            </w:tcBorders>
            <w:shd w:val="clear" w:color="auto" w:fill="auto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Черешнева</w:t>
            </w:r>
            <w:proofErr w:type="spellEnd"/>
            <w:r>
              <w:rPr>
                <w:rFonts w:ascii="Times New Roman" w:hAnsi="Times New Roman"/>
              </w:rPr>
              <w:t xml:space="preserve"> Т.А.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ГБУ Молодежный центр </w:t>
            </w: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Галерис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Mazda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A5487D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920 083,86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739"/>
        </w:trPr>
        <w:tc>
          <w:tcPr>
            <w:tcW w:w="515" w:type="dxa"/>
            <w:vMerge w:val="restart"/>
            <w:shd w:val="clear" w:color="auto" w:fill="FFFFFF"/>
          </w:tcPr>
          <w:p w:rsidR="003356C3" w:rsidRPr="00420754" w:rsidRDefault="003356C3" w:rsidP="003356C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Пашков Е.И.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Исполняющий</w:t>
            </w:r>
            <w:proofErr w:type="gramEnd"/>
            <w:r>
              <w:rPr>
                <w:rFonts w:ascii="Times New Roman" w:hAnsi="Times New Roman"/>
              </w:rPr>
              <w:t xml:space="preserve"> обязанности</w:t>
            </w:r>
          </w:p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Руководителя ГБУ «Центр культуры, досуга и спорта «Истоки»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долевая</w:t>
            </w:r>
            <w:proofErr w:type="gramEnd"/>
            <w:r>
              <w:rPr>
                <w:rFonts w:ascii="Times New Roman" w:hAnsi="Times New Roman"/>
              </w:rPr>
              <w:t>,  ½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80,5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>
              <w:rPr>
                <w:rFonts w:ascii="Times New Roman" w:hAnsi="Times New Roman"/>
                <w:lang w:val="en-US"/>
              </w:rPr>
              <w:t>Mitsubishi Outlander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Pr="00107E91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777 431,86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739"/>
        </w:trPr>
        <w:tc>
          <w:tcPr>
            <w:tcW w:w="515" w:type="dxa"/>
            <w:vMerge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2002,0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107"/>
        </w:trPr>
        <w:tc>
          <w:tcPr>
            <w:tcW w:w="515" w:type="dxa"/>
            <w:vMerge/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2002,0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215 706,61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56C3" w:rsidRPr="00420754" w:rsidTr="00DB1681">
        <w:trPr>
          <w:trHeight w:val="106"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долевая</w:t>
            </w:r>
            <w:proofErr w:type="gramEnd"/>
            <w:r>
              <w:rPr>
                <w:rFonts w:ascii="Times New Roman" w:hAnsi="Times New Roman"/>
              </w:rPr>
              <w:t>,  ½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80,5</w:t>
            </w:r>
          </w:p>
        </w:tc>
        <w:tc>
          <w:tcPr>
            <w:tcW w:w="1134" w:type="dxa"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3356C3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3356C3" w:rsidRPr="00420754" w:rsidRDefault="003356C3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356C3" w:rsidRDefault="003356C3" w:rsidP="003356C3">
      <w:pPr>
        <w:shd w:val="clear" w:color="auto" w:fill="FFFFFF" w:themeFill="background1"/>
      </w:pPr>
    </w:p>
    <w:p w:rsidR="00E94472" w:rsidRPr="00A3409F" w:rsidRDefault="00E94472" w:rsidP="00E94472">
      <w:pPr>
        <w:jc w:val="center"/>
        <w:rPr>
          <w:rFonts w:ascii="Times New Roman" w:hAnsi="Times New Roman"/>
          <w:b/>
          <w:sz w:val="24"/>
          <w:szCs w:val="24"/>
        </w:rPr>
      </w:pPr>
      <w:r w:rsidRPr="00A3409F">
        <w:rPr>
          <w:rFonts w:ascii="Times New Roman" w:hAnsi="Times New Roman"/>
          <w:b/>
        </w:rPr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учреждений, учредителем которых является префектура Юго-Восточного административного округа города Москвы, их супругов и несовершеннолетних детей, за период с 1 января 201</w:t>
      </w:r>
      <w:r w:rsidRPr="00904B49">
        <w:rPr>
          <w:rFonts w:ascii="Times New Roman" w:hAnsi="Times New Roman"/>
          <w:b/>
          <w:sz w:val="24"/>
          <w:szCs w:val="24"/>
        </w:rPr>
        <w:t>9</w:t>
      </w:r>
      <w:r w:rsidRPr="00A3409F">
        <w:rPr>
          <w:rFonts w:ascii="Times New Roman" w:hAnsi="Times New Roman"/>
          <w:b/>
          <w:sz w:val="24"/>
          <w:szCs w:val="24"/>
        </w:rPr>
        <w:t xml:space="preserve"> г. по 31 декабря 201</w:t>
      </w:r>
      <w:r w:rsidRPr="00210680">
        <w:rPr>
          <w:rFonts w:ascii="Times New Roman" w:hAnsi="Times New Roman"/>
          <w:b/>
          <w:sz w:val="24"/>
          <w:szCs w:val="24"/>
        </w:rPr>
        <w:t>9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1"/>
        <w:gridCol w:w="1578"/>
        <w:gridCol w:w="1701"/>
        <w:gridCol w:w="1134"/>
        <w:gridCol w:w="1276"/>
        <w:gridCol w:w="850"/>
        <w:gridCol w:w="1134"/>
        <w:gridCol w:w="1276"/>
        <w:gridCol w:w="994"/>
        <w:gridCol w:w="1277"/>
        <w:gridCol w:w="1560"/>
        <w:gridCol w:w="1276"/>
        <w:gridCol w:w="1304"/>
      </w:tblGrid>
      <w:tr w:rsidR="00E94472" w:rsidRPr="008343F9" w:rsidTr="00DB1681">
        <w:trPr>
          <w:cantSplit/>
          <w:trHeight w:val="1554"/>
          <w:tblHeader/>
        </w:trPr>
        <w:tc>
          <w:tcPr>
            <w:tcW w:w="511" w:type="dxa"/>
            <w:vMerge w:val="restart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  <w:proofErr w:type="gramEnd"/>
          </w:p>
        </w:tc>
        <w:tc>
          <w:tcPr>
            <w:tcW w:w="3547" w:type="dxa"/>
            <w:gridSpan w:val="3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</w:t>
            </w:r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560" w:type="dxa"/>
            <w:vMerge w:val="restart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E94472" w:rsidRPr="008343F9" w:rsidTr="00DB1681">
        <w:trPr>
          <w:cantSplit/>
          <w:trHeight w:val="1831"/>
          <w:tblHeader/>
        </w:trPr>
        <w:tc>
          <w:tcPr>
            <w:tcW w:w="51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4" w:type="dxa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7" w:type="dxa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94472" w:rsidRPr="00420754" w:rsidTr="00DB1681">
        <w:trPr>
          <w:trHeight w:val="367"/>
        </w:trPr>
        <w:tc>
          <w:tcPr>
            <w:tcW w:w="511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7D4549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Воронин В.Ю.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исполняющий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обязанности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руководителя </w:t>
            </w:r>
            <w:r w:rsidRPr="00420754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 xml:space="preserve">БУ </w:t>
            </w:r>
            <w:r w:rsidRPr="00420754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Жилищник</w:t>
            </w:r>
            <w:proofErr w:type="spellEnd"/>
            <w:r w:rsidRPr="00420754">
              <w:rPr>
                <w:rFonts w:ascii="Times New Roman" w:hAnsi="Times New Roman"/>
              </w:rPr>
              <w:t xml:space="preserve"> района </w:t>
            </w:r>
            <w:r>
              <w:rPr>
                <w:rFonts w:ascii="Times New Roman" w:hAnsi="Times New Roman"/>
              </w:rPr>
              <w:t>Текстильщики</w:t>
            </w:r>
            <w:r w:rsidRPr="00420754"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сельскохозяйственного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726,0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E94472" w:rsidRPr="0036479A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127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E94472" w:rsidRPr="009405BC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Volvo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CX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70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1 531 773,29</w:t>
            </w:r>
          </w:p>
        </w:tc>
        <w:tc>
          <w:tcPr>
            <w:tcW w:w="1304" w:type="dxa"/>
            <w:tcBorders>
              <w:bottom w:val="nil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70"/>
        </w:trPr>
        <w:tc>
          <w:tcPr>
            <w:tcW w:w="51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4472" w:rsidRPr="009405BC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Мотоцикл </w:t>
            </w:r>
            <w:r>
              <w:rPr>
                <w:rFonts w:ascii="Times New Roman" w:hAnsi="Times New Roman"/>
                <w:lang w:val="en-US"/>
              </w:rPr>
              <w:t>BMW G650GS SERTAO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563"/>
        </w:trPr>
        <w:tc>
          <w:tcPr>
            <w:tcW w:w="51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дачный дом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401"/>
        </w:trPr>
        <w:tc>
          <w:tcPr>
            <w:tcW w:w="51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гараж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19,4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593"/>
        </w:trPr>
        <w:tc>
          <w:tcPr>
            <w:tcW w:w="51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гараж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19,7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c>
          <w:tcPr>
            <w:tcW w:w="511" w:type="dxa"/>
            <w:vMerge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65,0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shd w:val="clear" w:color="auto" w:fill="FFFFFF" w:themeFill="background1"/>
          </w:tcPr>
          <w:p w:rsidR="00E94472" w:rsidRPr="009405BC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>
              <w:rPr>
                <w:rFonts w:ascii="Times New Roman" w:hAnsi="Times New Roman"/>
                <w:lang w:val="en-US"/>
              </w:rPr>
              <w:t xml:space="preserve">SsangYong </w:t>
            </w:r>
            <w:proofErr w:type="spellStart"/>
            <w:r>
              <w:rPr>
                <w:rFonts w:ascii="Times New Roman" w:hAnsi="Times New Roman"/>
                <w:lang w:val="en-US"/>
              </w:rPr>
              <w:t>Actyon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1 279 344,38</w:t>
            </w:r>
          </w:p>
        </w:tc>
        <w:tc>
          <w:tcPr>
            <w:tcW w:w="1304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c>
          <w:tcPr>
            <w:tcW w:w="511" w:type="dxa"/>
            <w:vMerge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7"/>
        </w:trPr>
        <w:tc>
          <w:tcPr>
            <w:tcW w:w="511" w:type="dxa"/>
            <w:vMerge w:val="restart"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Рябикова</w:t>
            </w:r>
            <w:proofErr w:type="spellEnd"/>
            <w:r>
              <w:rPr>
                <w:rFonts w:ascii="Times New Roman" w:hAnsi="Times New Roman"/>
              </w:rPr>
              <w:t xml:space="preserve"> Л.А.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Исполняющий</w:t>
            </w:r>
            <w:proofErr w:type="gramEnd"/>
            <w:r>
              <w:rPr>
                <w:rFonts w:ascii="Times New Roman" w:hAnsi="Times New Roman"/>
              </w:rPr>
              <w:t xml:space="preserve"> обязанности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руководителя ГКУ «ИС района Текстильщики»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земель-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Pr="00DD08D0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5000,0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E94472" w:rsidRPr="003079E3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</w:t>
            </w:r>
            <w:r w:rsidRPr="003079E3">
              <w:rPr>
                <w:rFonts w:ascii="Times New Roman" w:hAnsi="Times New Roman"/>
              </w:rPr>
              <w:t>0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 w:rsidRPr="00837E0F">
              <w:rPr>
                <w:rFonts w:ascii="Times New Roman" w:hAnsi="Times New Roman"/>
              </w:rPr>
              <w:t xml:space="preserve"> </w:t>
            </w:r>
          </w:p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Renault</w:t>
            </w:r>
            <w:r w:rsidRPr="003079E3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Megane</w:t>
            </w:r>
            <w:proofErr w:type="spellEnd"/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974 636,06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6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земель-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1/606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Pr="00DD08D0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39697313,0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6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46,3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6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20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39,2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Pr="003079E3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</w:t>
            </w:r>
            <w:r w:rsidRPr="003079E3">
              <w:rPr>
                <w:rFonts w:ascii="Times New Roman" w:hAnsi="Times New Roman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9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Pr="003079E3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61,8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552"/>
        </w:trPr>
        <w:tc>
          <w:tcPr>
            <w:tcW w:w="511" w:type="dxa"/>
            <w:vMerge w:val="restart"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vMerge w:val="restart"/>
            <w:shd w:val="clear" w:color="auto" w:fill="auto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Черешнева</w:t>
            </w:r>
            <w:proofErr w:type="spellEnd"/>
            <w:r>
              <w:rPr>
                <w:rFonts w:ascii="Times New Roman" w:hAnsi="Times New Roman"/>
              </w:rPr>
              <w:t xml:space="preserve"> Т.А.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ГБУ Молодежный центр 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Галерис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Mazda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35140C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791 207.98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808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auto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Pr="0035140C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639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Жилое строение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7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630"/>
        </w:trPr>
        <w:tc>
          <w:tcPr>
            <w:tcW w:w="511" w:type="dxa"/>
            <w:vMerge w:val="restart"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Абашкина</w:t>
            </w:r>
            <w:proofErr w:type="spellEnd"/>
            <w:r>
              <w:rPr>
                <w:rFonts w:ascii="Times New Roman" w:hAnsi="Times New Roman"/>
              </w:rPr>
              <w:t xml:space="preserve"> М.А.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РуководителяьГБУ</w:t>
            </w:r>
            <w:proofErr w:type="spellEnd"/>
            <w:r>
              <w:rPr>
                <w:rFonts w:ascii="Times New Roman" w:hAnsi="Times New Roman"/>
              </w:rPr>
              <w:t xml:space="preserve"> «Центр культуры, досуга и спорта «Истоки»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17,6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107E91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1 378 092,63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630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60,3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78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грузовой АФ 37351А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203 122,48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78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78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             ребенок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78"/>
        </w:trPr>
        <w:tc>
          <w:tcPr>
            <w:tcW w:w="511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17,6</w:t>
            </w:r>
          </w:p>
        </w:tc>
        <w:tc>
          <w:tcPr>
            <w:tcW w:w="1277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60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94472" w:rsidRDefault="00E94472" w:rsidP="00E94472">
      <w:pPr>
        <w:shd w:val="clear" w:color="auto" w:fill="FFFFFF" w:themeFill="background1"/>
      </w:pPr>
    </w:p>
    <w:p w:rsidR="003356C3" w:rsidRDefault="003356C3" w:rsidP="00527983">
      <w:pPr>
        <w:shd w:val="clear" w:color="auto" w:fill="FFFFFF" w:themeFill="background1"/>
      </w:pPr>
    </w:p>
    <w:p w:rsidR="00E94472" w:rsidRDefault="00E94472" w:rsidP="00527983">
      <w:pPr>
        <w:shd w:val="clear" w:color="auto" w:fill="FFFFFF" w:themeFill="background1"/>
      </w:pPr>
    </w:p>
    <w:p w:rsidR="00E94472" w:rsidRDefault="00E94472" w:rsidP="00527983">
      <w:pPr>
        <w:shd w:val="clear" w:color="auto" w:fill="FFFFFF" w:themeFill="background1"/>
      </w:pPr>
    </w:p>
    <w:p w:rsidR="00E94472" w:rsidRDefault="00E94472" w:rsidP="00527983">
      <w:pPr>
        <w:shd w:val="clear" w:color="auto" w:fill="FFFFFF" w:themeFill="background1"/>
      </w:pPr>
    </w:p>
    <w:p w:rsidR="00E94472" w:rsidRDefault="00E94472" w:rsidP="00527983">
      <w:pPr>
        <w:shd w:val="clear" w:color="auto" w:fill="FFFFFF" w:themeFill="background1"/>
      </w:pPr>
    </w:p>
    <w:p w:rsidR="00E94472" w:rsidRDefault="00E94472" w:rsidP="00527983">
      <w:pPr>
        <w:shd w:val="clear" w:color="auto" w:fill="FFFFFF" w:themeFill="background1"/>
      </w:pPr>
    </w:p>
    <w:p w:rsidR="00E94472" w:rsidRPr="00A3409F" w:rsidRDefault="00E94472" w:rsidP="00E94472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A3409F">
        <w:rPr>
          <w:rFonts w:ascii="Times New Roman" w:hAnsi="Times New Roman"/>
          <w:b/>
        </w:rPr>
        <w:lastRenderedPageBreak/>
        <w:t xml:space="preserve">Сведения о доходах, об имуществе и обязательствах имущественного характера </w:t>
      </w:r>
      <w:r w:rsidRPr="00A3409F">
        <w:rPr>
          <w:rFonts w:ascii="Times New Roman" w:hAnsi="Times New Roman"/>
          <w:b/>
          <w:sz w:val="24"/>
          <w:szCs w:val="24"/>
        </w:rPr>
        <w:t xml:space="preserve">об имуществе и обязательствах имущественного характера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A3409F">
        <w:rPr>
          <w:rFonts w:ascii="Times New Roman" w:hAnsi="Times New Roman"/>
          <w:b/>
          <w:sz w:val="24"/>
          <w:szCs w:val="24"/>
        </w:rPr>
        <w:t>руководителей государственных учреждений</w:t>
      </w:r>
      <w:bookmarkEnd w:id="0"/>
      <w:r w:rsidRPr="00A3409F">
        <w:rPr>
          <w:rFonts w:ascii="Times New Roman" w:hAnsi="Times New Roman"/>
          <w:b/>
          <w:sz w:val="24"/>
          <w:szCs w:val="24"/>
        </w:rPr>
        <w:t>, учредителем которых является префектура Юго-Восточного административного округа города Москвы, их супругов и несовершеннолетних</w:t>
      </w:r>
      <w:r>
        <w:rPr>
          <w:rFonts w:ascii="Times New Roman" w:hAnsi="Times New Roman"/>
          <w:b/>
          <w:sz w:val="24"/>
          <w:szCs w:val="24"/>
        </w:rPr>
        <w:t xml:space="preserve"> детей, за период с 1 января 2020 г. по 31 декабря 2020</w:t>
      </w:r>
      <w:r w:rsidRPr="00A3409F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15"/>
        <w:gridCol w:w="1578"/>
        <w:gridCol w:w="1701"/>
        <w:gridCol w:w="1134"/>
        <w:gridCol w:w="1276"/>
        <w:gridCol w:w="850"/>
        <w:gridCol w:w="1134"/>
        <w:gridCol w:w="1276"/>
        <w:gridCol w:w="992"/>
        <w:gridCol w:w="1276"/>
        <w:gridCol w:w="1559"/>
        <w:gridCol w:w="1276"/>
        <w:gridCol w:w="1304"/>
      </w:tblGrid>
      <w:tr w:rsidR="00E94472" w:rsidRPr="008343F9" w:rsidTr="00DB1681">
        <w:trPr>
          <w:cantSplit/>
          <w:trHeight w:val="1554"/>
          <w:tblHeader/>
        </w:trPr>
        <w:tc>
          <w:tcPr>
            <w:tcW w:w="515" w:type="dxa"/>
            <w:vMerge w:val="restart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578" w:type="dxa"/>
            <w:vMerge w:val="restart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Фамилия и инициалы лица, </w:t>
            </w:r>
          </w:p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чьи сведения размещаются</w:t>
            </w:r>
          </w:p>
        </w:tc>
        <w:tc>
          <w:tcPr>
            <w:tcW w:w="1701" w:type="dxa"/>
            <w:vMerge w:val="restart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4394" w:type="dxa"/>
            <w:gridSpan w:val="4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 в собственности</w:t>
            </w:r>
            <w:proofErr w:type="gramEnd"/>
          </w:p>
        </w:tc>
        <w:tc>
          <w:tcPr>
            <w:tcW w:w="3544" w:type="dxa"/>
            <w:gridSpan w:val="3"/>
            <w:shd w:val="clear" w:color="auto" w:fill="FFFFFF"/>
            <w:vAlign w:val="center"/>
          </w:tcPr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Объекты недвижимости,</w:t>
            </w:r>
          </w:p>
          <w:p w:rsidR="00E94472" w:rsidRPr="008343F9" w:rsidRDefault="00E94472" w:rsidP="00DB16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находящиеся</w:t>
            </w:r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 в пользовании</w:t>
            </w:r>
          </w:p>
        </w:tc>
        <w:tc>
          <w:tcPr>
            <w:tcW w:w="1559" w:type="dxa"/>
            <w:vMerge w:val="restart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04" w:type="dxa"/>
            <w:vMerge w:val="restart"/>
            <w:shd w:val="clear" w:color="auto" w:fill="FFFFFF"/>
            <w:textDirection w:val="btL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Сведения об источниках получения средств, за счёт которых совершена сделка (вид приобретённого имущества,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8343F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источники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E94472" w:rsidRPr="008343F9" w:rsidTr="00DB1681">
        <w:trPr>
          <w:cantSplit/>
          <w:trHeight w:val="1831"/>
          <w:tblHeader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собственности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площадь (</w:t>
            </w:r>
            <w:proofErr w:type="spell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кв</w:t>
            </w:r>
            <w:proofErr w:type="gramStart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FFFFFF"/>
            <w:textDirection w:val="btLr"/>
            <w:vAlign w:val="center"/>
          </w:tcPr>
          <w:p w:rsidR="00E94472" w:rsidRPr="008343F9" w:rsidRDefault="00E94472" w:rsidP="00DB168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43F9">
              <w:rPr>
                <w:rFonts w:ascii="Times New Roman" w:hAnsi="Times New Roman"/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/>
          </w:tcPr>
          <w:p w:rsidR="00E94472" w:rsidRPr="008343F9" w:rsidRDefault="00E94472" w:rsidP="00DB16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94472" w:rsidRPr="00420754" w:rsidTr="00DB1681">
        <w:trPr>
          <w:trHeight w:val="367"/>
        </w:trPr>
        <w:tc>
          <w:tcPr>
            <w:tcW w:w="51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:rsidR="00E94472" w:rsidRPr="007D4549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Воронин В.Ю.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</w:t>
            </w:r>
            <w:r w:rsidRPr="00420754"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 xml:space="preserve">БУ </w:t>
            </w:r>
            <w:r w:rsidRPr="00420754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Жилищник</w:t>
            </w:r>
            <w:proofErr w:type="spellEnd"/>
            <w:r w:rsidRPr="00420754">
              <w:rPr>
                <w:rFonts w:ascii="Times New Roman" w:hAnsi="Times New Roman"/>
              </w:rPr>
              <w:t xml:space="preserve"> района </w:t>
            </w:r>
            <w:r>
              <w:rPr>
                <w:rFonts w:ascii="Times New Roman" w:hAnsi="Times New Roman"/>
              </w:rPr>
              <w:t>Текстильщики</w:t>
            </w:r>
            <w:r w:rsidRPr="00420754"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15B5D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726,0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квартира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E94472" w:rsidRPr="0070680A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0754"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E94472" w:rsidRPr="0036479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Volvo</w:t>
            </w:r>
            <w:proofErr w:type="spellEnd"/>
            <w:r>
              <w:rPr>
                <w:rFonts w:ascii="Times New Roman" w:hAnsi="Times New Roman"/>
              </w:rPr>
              <w:t xml:space="preserve"> XC 70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2 864 458,83</w:t>
            </w:r>
          </w:p>
        </w:tc>
        <w:tc>
          <w:tcPr>
            <w:tcW w:w="1304" w:type="dxa"/>
            <w:tcBorders>
              <w:bottom w:val="nil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68"/>
        </w:trPr>
        <w:tc>
          <w:tcPr>
            <w:tcW w:w="515" w:type="dxa"/>
            <w:vMerge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</w:tcPr>
          <w:p w:rsidR="00E94472" w:rsidRPr="0036479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252"/>
        </w:trPr>
        <w:tc>
          <w:tcPr>
            <w:tcW w:w="515" w:type="dxa"/>
            <w:vMerge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гараж</w:t>
            </w:r>
            <w:r w:rsidRPr="00F15B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19,7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E94472" w:rsidRPr="0044133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 21093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252"/>
        </w:trPr>
        <w:tc>
          <w:tcPr>
            <w:tcW w:w="515" w:type="dxa"/>
            <w:vMerge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дом</w:t>
            </w:r>
            <w:r w:rsidRPr="00F15B5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мотоцикл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BMW G650GS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504"/>
        </w:trPr>
        <w:tc>
          <w:tcPr>
            <w:tcW w:w="515" w:type="dxa"/>
            <w:vMerge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77,1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Pr="0070680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65,0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</w:t>
            </w:r>
          </w:p>
          <w:p w:rsidR="00E94472" w:rsidRPr="0070680A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SsangYongActyon</w:t>
            </w:r>
            <w:proofErr w:type="spellEnd"/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09777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1 155 105,81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504"/>
        </w:trPr>
        <w:tc>
          <w:tcPr>
            <w:tcW w:w="515" w:type="dxa"/>
            <w:vMerge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64,0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7"/>
        </w:trPr>
        <w:tc>
          <w:tcPr>
            <w:tcW w:w="515" w:type="dxa"/>
            <w:vMerge w:val="restart"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Порхунов</w:t>
            </w:r>
            <w:proofErr w:type="spellEnd"/>
            <w:r>
              <w:rPr>
                <w:rFonts w:ascii="Times New Roman" w:hAnsi="Times New Roman"/>
              </w:rPr>
              <w:t xml:space="preserve"> А.В.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ГКУ «ИС района Текстильщики»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земель-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Pr="00DD08D0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1478,0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E94472" w:rsidRPr="003079E3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 w:rsidRPr="00837E0F">
              <w:rPr>
                <w:rFonts w:ascii="Times New Roman" w:hAnsi="Times New Roman"/>
              </w:rPr>
              <w:t xml:space="preserve"> </w:t>
            </w:r>
          </w:p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KIA MV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19572E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572E">
              <w:rPr>
                <w:rFonts w:ascii="Times New Roman" w:hAnsi="Times New Roman"/>
                <w:sz w:val="20"/>
                <w:szCs w:val="20"/>
              </w:rPr>
              <w:t>1 320 330,33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6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Pr="00DD08D0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311,6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6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нежилое 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360,7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16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хозяйственный навес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81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E94472" w:rsidRPr="0037198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супруга 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земель-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1478,0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E94472" w:rsidRPr="003079E3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земель-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участок 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2 633,0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311,6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59,3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24,1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24,4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24,6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здание </w:t>
            </w:r>
            <w:r>
              <w:rPr>
                <w:rFonts w:ascii="Times New Roman" w:hAnsi="Times New Roman"/>
              </w:rPr>
              <w:lastRenderedPageBreak/>
              <w:t xml:space="preserve">нежилое 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360,7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хозяйственный навес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долевая 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1/2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4,4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нежилое</w:t>
            </w:r>
            <w:proofErr w:type="gramEnd"/>
            <w:r>
              <w:rPr>
                <w:rFonts w:ascii="Times New Roman" w:hAnsi="Times New Roman"/>
              </w:rPr>
              <w:t xml:space="preserve"> подвал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индивидуальная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87,9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D6E3BC" w:themeFill="accent3" w:themeFillTint="66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D6E3BC" w:themeFill="accent3" w:themeFillTint="66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vMerge/>
            <w:shd w:val="clear" w:color="auto" w:fill="D6E3BC" w:themeFill="accent3" w:themeFillTint="66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9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701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311,6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9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701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311,6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559" w:type="dxa"/>
            <w:shd w:val="clear" w:color="auto" w:fill="FFFFFF" w:themeFill="background1"/>
          </w:tcPr>
          <w:p w:rsidR="00E94472" w:rsidRPr="00AD32AA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56"/>
        </w:trPr>
        <w:tc>
          <w:tcPr>
            <w:tcW w:w="515" w:type="dxa"/>
            <w:vMerge w:val="restart"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78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Черешнева</w:t>
            </w:r>
            <w:proofErr w:type="spellEnd"/>
            <w:r>
              <w:rPr>
                <w:rFonts w:ascii="Times New Roman" w:hAnsi="Times New Roman"/>
              </w:rPr>
              <w:t xml:space="preserve"> Т.А.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 ГБУ Молодежный центр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Галерис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Mazda</w:t>
            </w:r>
            <w:r>
              <w:rPr>
                <w:rFonts w:ascii="Times New Roman" w:hAnsi="Times New Roman"/>
              </w:rPr>
              <w:t xml:space="preserve"> 3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C31E1F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31E1F">
              <w:rPr>
                <w:rFonts w:ascii="Times New Roman" w:hAnsi="Times New Roman"/>
                <w:sz w:val="20"/>
                <w:szCs w:val="20"/>
              </w:rPr>
              <w:t>1</w:t>
            </w:r>
            <w:r w:rsidRPr="00C31E1F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C31E1F">
              <w:rPr>
                <w:rFonts w:ascii="Times New Roman" w:hAnsi="Times New Roman"/>
                <w:sz w:val="20"/>
                <w:szCs w:val="20"/>
              </w:rPr>
              <w:t>163</w:t>
            </w:r>
            <w:r w:rsidRPr="00C31E1F">
              <w:rPr>
                <w:rFonts w:ascii="Times New Roman" w:hAnsi="Times New Roman"/>
                <w:sz w:val="20"/>
                <w:szCs w:val="20"/>
                <w:lang w:val="en-US"/>
              </w:rPr>
              <w:t> </w:t>
            </w:r>
            <w:r w:rsidRPr="00C31E1F">
              <w:rPr>
                <w:rFonts w:ascii="Times New Roman" w:hAnsi="Times New Roman"/>
                <w:sz w:val="20"/>
                <w:szCs w:val="20"/>
              </w:rPr>
              <w:t>715,2</w:t>
            </w:r>
            <w:r w:rsidRPr="00C31E1F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78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167712">
              <w:rPr>
                <w:rFonts w:ascii="Times New Roman" w:hAnsi="Times New Roman"/>
              </w:rPr>
              <w:t>индивиду-</w:t>
            </w:r>
            <w:proofErr w:type="spellStart"/>
            <w:r w:rsidRPr="00167712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620,0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2B0292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C31E1F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378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жилое строение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167712">
              <w:rPr>
                <w:rFonts w:ascii="Times New Roman" w:hAnsi="Times New Roman"/>
              </w:rPr>
              <w:t>индивиду-</w:t>
            </w:r>
            <w:proofErr w:type="spellStart"/>
            <w:r w:rsidRPr="00167712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 w:rsidRPr="002B0292"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C31E1F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252"/>
        </w:trPr>
        <w:tc>
          <w:tcPr>
            <w:tcW w:w="515" w:type="dxa"/>
            <w:vMerge w:val="restart"/>
            <w:shd w:val="clear" w:color="auto" w:fill="FFFFFF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Болотов</w:t>
            </w:r>
            <w:proofErr w:type="spellEnd"/>
            <w:r>
              <w:rPr>
                <w:rFonts w:ascii="Times New Roman" w:hAnsi="Times New Roman"/>
              </w:rPr>
              <w:t xml:space="preserve"> Н.Н.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Исполняющий</w:t>
            </w:r>
            <w:proofErr w:type="gramEnd"/>
            <w:r>
              <w:rPr>
                <w:rFonts w:ascii="Times New Roman" w:hAnsi="Times New Roman"/>
              </w:rPr>
              <w:t xml:space="preserve"> обязанности</w:t>
            </w:r>
          </w:p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Руководителя ГБУ «Центр культуры, </w:t>
            </w:r>
            <w:r>
              <w:rPr>
                <w:rFonts w:ascii="Times New Roman" w:hAnsi="Times New Roman"/>
              </w:rPr>
              <w:lastRenderedPageBreak/>
              <w:t>досуга и спорта «Истоки»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долевая</w:t>
            </w:r>
            <w:proofErr w:type="gramEnd"/>
            <w:r>
              <w:rPr>
                <w:rFonts w:ascii="Times New Roman" w:hAnsi="Times New Roman"/>
              </w:rPr>
              <w:t>,  ½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38,8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автомобиль легковой </w:t>
            </w:r>
            <w:r>
              <w:rPr>
                <w:rFonts w:ascii="Times New Roman" w:hAnsi="Times New Roman"/>
                <w:lang w:val="en-US"/>
              </w:rPr>
              <w:t>Mitsubishi Outlander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Pr="00107E91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1 209 708,54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252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иное недвижи</w:t>
            </w:r>
            <w:r>
              <w:rPr>
                <w:rFonts w:ascii="Times New Roman" w:hAnsi="Times New Roman"/>
              </w:rPr>
              <w:lastRenderedPageBreak/>
              <w:t>мое имущество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lastRenderedPageBreak/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131,0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252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846,0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739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индивиду-</w:t>
            </w:r>
            <w:proofErr w:type="spellStart"/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1301,0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126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долевая</w:t>
            </w:r>
            <w:proofErr w:type="gramEnd"/>
            <w:r>
              <w:rPr>
                <w:rFonts w:ascii="Times New Roman" w:hAnsi="Times New Roman"/>
              </w:rPr>
              <w:t>, ½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38,8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592 529,68</w:t>
            </w:r>
          </w:p>
        </w:tc>
        <w:tc>
          <w:tcPr>
            <w:tcW w:w="1304" w:type="dxa"/>
            <w:vMerge w:val="restart"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126"/>
        </w:trPr>
        <w:tc>
          <w:tcPr>
            <w:tcW w:w="515" w:type="dxa"/>
            <w:vMerge/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долевая</w:t>
            </w:r>
            <w:proofErr w:type="gramEnd"/>
            <w:r>
              <w:rPr>
                <w:rFonts w:ascii="Times New Roman" w:hAnsi="Times New Roman"/>
              </w:rPr>
              <w:t>, 1/3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60,5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94472" w:rsidRPr="00420754" w:rsidTr="00DB1681">
        <w:trPr>
          <w:trHeight w:val="106"/>
        </w:trPr>
        <w:tc>
          <w:tcPr>
            <w:tcW w:w="51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78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</w:t>
            </w:r>
          </w:p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долевая</w:t>
            </w:r>
            <w:proofErr w:type="gramEnd"/>
            <w:r>
              <w:rPr>
                <w:rFonts w:ascii="Times New Roman" w:hAnsi="Times New Roman"/>
              </w:rPr>
              <w:t>, 2/3 доли</w:t>
            </w:r>
          </w:p>
        </w:tc>
        <w:tc>
          <w:tcPr>
            <w:tcW w:w="850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60,5</w:t>
            </w:r>
          </w:p>
        </w:tc>
        <w:tc>
          <w:tcPr>
            <w:tcW w:w="1134" w:type="dxa"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E94472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  <w:shd w:val="clear" w:color="auto" w:fill="FFFFFF" w:themeFill="background1"/>
          </w:tcPr>
          <w:p w:rsidR="00E94472" w:rsidRPr="00420754" w:rsidRDefault="00E94472" w:rsidP="00DB168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94472" w:rsidRDefault="00E94472" w:rsidP="00E94472">
      <w:pPr>
        <w:shd w:val="clear" w:color="auto" w:fill="FFFFFF" w:themeFill="background1"/>
      </w:pPr>
    </w:p>
    <w:p w:rsidR="00E94472" w:rsidRDefault="00E94472" w:rsidP="00527983">
      <w:pPr>
        <w:shd w:val="clear" w:color="auto" w:fill="FFFFFF" w:themeFill="background1"/>
      </w:pPr>
    </w:p>
    <w:sectPr w:rsidR="00E94472" w:rsidSect="00B05B28">
      <w:pgSz w:w="16838" w:h="11906" w:orient="landscape"/>
      <w:pgMar w:top="709" w:right="851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D0"/>
    <w:rsid w:val="00001E6D"/>
    <w:rsid w:val="00003A15"/>
    <w:rsid w:val="00007F71"/>
    <w:rsid w:val="00012CED"/>
    <w:rsid w:val="00021492"/>
    <w:rsid w:val="00025EDD"/>
    <w:rsid w:val="00037929"/>
    <w:rsid w:val="00073C8B"/>
    <w:rsid w:val="000757FB"/>
    <w:rsid w:val="0008232E"/>
    <w:rsid w:val="00084184"/>
    <w:rsid w:val="00084EC2"/>
    <w:rsid w:val="000945EC"/>
    <w:rsid w:val="00096656"/>
    <w:rsid w:val="000C6296"/>
    <w:rsid w:val="000E3EA2"/>
    <w:rsid w:val="000F41F0"/>
    <w:rsid w:val="001008C4"/>
    <w:rsid w:val="001022CF"/>
    <w:rsid w:val="00106AB2"/>
    <w:rsid w:val="001572ED"/>
    <w:rsid w:val="001744B5"/>
    <w:rsid w:val="001910FB"/>
    <w:rsid w:val="0019291B"/>
    <w:rsid w:val="001A5550"/>
    <w:rsid w:val="001B2311"/>
    <w:rsid w:val="001B7B47"/>
    <w:rsid w:val="001C6C8D"/>
    <w:rsid w:val="001F36B6"/>
    <w:rsid w:val="001F3F15"/>
    <w:rsid w:val="00203BC4"/>
    <w:rsid w:val="00224804"/>
    <w:rsid w:val="002455BB"/>
    <w:rsid w:val="00257F73"/>
    <w:rsid w:val="002742D6"/>
    <w:rsid w:val="002767E1"/>
    <w:rsid w:val="002848CC"/>
    <w:rsid w:val="00294422"/>
    <w:rsid w:val="002D54F2"/>
    <w:rsid w:val="002E608F"/>
    <w:rsid w:val="002F3A47"/>
    <w:rsid w:val="002F71C9"/>
    <w:rsid w:val="002F72CF"/>
    <w:rsid w:val="00305067"/>
    <w:rsid w:val="00322F02"/>
    <w:rsid w:val="00327263"/>
    <w:rsid w:val="003337F4"/>
    <w:rsid w:val="003356C3"/>
    <w:rsid w:val="00341B3E"/>
    <w:rsid w:val="003726E4"/>
    <w:rsid w:val="003871B7"/>
    <w:rsid w:val="00394BA5"/>
    <w:rsid w:val="00397915"/>
    <w:rsid w:val="003B196B"/>
    <w:rsid w:val="003B2CD7"/>
    <w:rsid w:val="003C4168"/>
    <w:rsid w:val="003C67B1"/>
    <w:rsid w:val="003E0C00"/>
    <w:rsid w:val="003E398F"/>
    <w:rsid w:val="003E6BBA"/>
    <w:rsid w:val="003F5FE5"/>
    <w:rsid w:val="003F6606"/>
    <w:rsid w:val="00403B07"/>
    <w:rsid w:val="00403F91"/>
    <w:rsid w:val="0041709B"/>
    <w:rsid w:val="004348D2"/>
    <w:rsid w:val="004468DD"/>
    <w:rsid w:val="00450542"/>
    <w:rsid w:val="004552B9"/>
    <w:rsid w:val="00455C32"/>
    <w:rsid w:val="0046189A"/>
    <w:rsid w:val="00464AFF"/>
    <w:rsid w:val="00464E77"/>
    <w:rsid w:val="00475CDC"/>
    <w:rsid w:val="00491CC4"/>
    <w:rsid w:val="0049465B"/>
    <w:rsid w:val="004A32B4"/>
    <w:rsid w:val="004A53CD"/>
    <w:rsid w:val="004A6B99"/>
    <w:rsid w:val="004B15A0"/>
    <w:rsid w:val="004B2EEB"/>
    <w:rsid w:val="004C26D9"/>
    <w:rsid w:val="004C433E"/>
    <w:rsid w:val="004D24A9"/>
    <w:rsid w:val="004D31E7"/>
    <w:rsid w:val="004D45C1"/>
    <w:rsid w:val="004E1713"/>
    <w:rsid w:val="004E3BE4"/>
    <w:rsid w:val="004F098A"/>
    <w:rsid w:val="00500809"/>
    <w:rsid w:val="00512A7E"/>
    <w:rsid w:val="00527983"/>
    <w:rsid w:val="0053007A"/>
    <w:rsid w:val="00533094"/>
    <w:rsid w:val="00535AA0"/>
    <w:rsid w:val="00567FE2"/>
    <w:rsid w:val="00584779"/>
    <w:rsid w:val="00596C22"/>
    <w:rsid w:val="005A67FC"/>
    <w:rsid w:val="005B4C37"/>
    <w:rsid w:val="005C2206"/>
    <w:rsid w:val="005C74A4"/>
    <w:rsid w:val="005D1542"/>
    <w:rsid w:val="005E428E"/>
    <w:rsid w:val="005E7A87"/>
    <w:rsid w:val="005F3C7E"/>
    <w:rsid w:val="00600498"/>
    <w:rsid w:val="006072D0"/>
    <w:rsid w:val="006144B5"/>
    <w:rsid w:val="006221CF"/>
    <w:rsid w:val="00624918"/>
    <w:rsid w:val="00627E22"/>
    <w:rsid w:val="00631954"/>
    <w:rsid w:val="0064144C"/>
    <w:rsid w:val="00645D82"/>
    <w:rsid w:val="0066487C"/>
    <w:rsid w:val="006748AA"/>
    <w:rsid w:val="00682837"/>
    <w:rsid w:val="00682F39"/>
    <w:rsid w:val="00687B13"/>
    <w:rsid w:val="00687E5B"/>
    <w:rsid w:val="006A0FF6"/>
    <w:rsid w:val="006A61DC"/>
    <w:rsid w:val="006A7F84"/>
    <w:rsid w:val="006B0F4A"/>
    <w:rsid w:val="006B3E75"/>
    <w:rsid w:val="006D091E"/>
    <w:rsid w:val="006E0FC3"/>
    <w:rsid w:val="006E3E35"/>
    <w:rsid w:val="006F3C7B"/>
    <w:rsid w:val="00710657"/>
    <w:rsid w:val="00710B2F"/>
    <w:rsid w:val="0071120A"/>
    <w:rsid w:val="00712A99"/>
    <w:rsid w:val="00715F52"/>
    <w:rsid w:val="00730EEB"/>
    <w:rsid w:val="00730F54"/>
    <w:rsid w:val="007316D3"/>
    <w:rsid w:val="007353CC"/>
    <w:rsid w:val="00735B30"/>
    <w:rsid w:val="00736AB4"/>
    <w:rsid w:val="00744400"/>
    <w:rsid w:val="007764A4"/>
    <w:rsid w:val="00784E01"/>
    <w:rsid w:val="007A262E"/>
    <w:rsid w:val="007A515D"/>
    <w:rsid w:val="007B433C"/>
    <w:rsid w:val="007D566D"/>
    <w:rsid w:val="007F5742"/>
    <w:rsid w:val="007F737B"/>
    <w:rsid w:val="0081574B"/>
    <w:rsid w:val="00821E4A"/>
    <w:rsid w:val="008245D2"/>
    <w:rsid w:val="00853238"/>
    <w:rsid w:val="008556EF"/>
    <w:rsid w:val="00875E77"/>
    <w:rsid w:val="00877F29"/>
    <w:rsid w:val="008815D7"/>
    <w:rsid w:val="00887C22"/>
    <w:rsid w:val="008A2C89"/>
    <w:rsid w:val="008B7103"/>
    <w:rsid w:val="008C5F0C"/>
    <w:rsid w:val="008D290A"/>
    <w:rsid w:val="008D3DC1"/>
    <w:rsid w:val="008E58DD"/>
    <w:rsid w:val="009046A5"/>
    <w:rsid w:val="00911F91"/>
    <w:rsid w:val="009151DF"/>
    <w:rsid w:val="00922A75"/>
    <w:rsid w:val="00925C95"/>
    <w:rsid w:val="00936944"/>
    <w:rsid w:val="00946292"/>
    <w:rsid w:val="00950B37"/>
    <w:rsid w:val="00952E82"/>
    <w:rsid w:val="00954D18"/>
    <w:rsid w:val="00960EE2"/>
    <w:rsid w:val="00963686"/>
    <w:rsid w:val="0097244A"/>
    <w:rsid w:val="00982778"/>
    <w:rsid w:val="00993545"/>
    <w:rsid w:val="009A297F"/>
    <w:rsid w:val="009B1B20"/>
    <w:rsid w:val="009D748F"/>
    <w:rsid w:val="009E62AC"/>
    <w:rsid w:val="00A11BBF"/>
    <w:rsid w:val="00A13089"/>
    <w:rsid w:val="00A24928"/>
    <w:rsid w:val="00A25A6E"/>
    <w:rsid w:val="00A33651"/>
    <w:rsid w:val="00A40629"/>
    <w:rsid w:val="00A40966"/>
    <w:rsid w:val="00A47A57"/>
    <w:rsid w:val="00A5487D"/>
    <w:rsid w:val="00A5575C"/>
    <w:rsid w:val="00A85D0C"/>
    <w:rsid w:val="00A9678B"/>
    <w:rsid w:val="00AA17DC"/>
    <w:rsid w:val="00AE2195"/>
    <w:rsid w:val="00AE4305"/>
    <w:rsid w:val="00AF28E9"/>
    <w:rsid w:val="00AF4DF3"/>
    <w:rsid w:val="00AF61A4"/>
    <w:rsid w:val="00AF6C80"/>
    <w:rsid w:val="00B05B28"/>
    <w:rsid w:val="00B10FC1"/>
    <w:rsid w:val="00B205ED"/>
    <w:rsid w:val="00B33FB3"/>
    <w:rsid w:val="00B51513"/>
    <w:rsid w:val="00B55F3B"/>
    <w:rsid w:val="00B654EC"/>
    <w:rsid w:val="00B66878"/>
    <w:rsid w:val="00B70BBC"/>
    <w:rsid w:val="00B8554F"/>
    <w:rsid w:val="00B92F10"/>
    <w:rsid w:val="00B95B0F"/>
    <w:rsid w:val="00B96CEE"/>
    <w:rsid w:val="00BA51D9"/>
    <w:rsid w:val="00BD5228"/>
    <w:rsid w:val="00BD70AA"/>
    <w:rsid w:val="00BE4568"/>
    <w:rsid w:val="00BE76F6"/>
    <w:rsid w:val="00BF298F"/>
    <w:rsid w:val="00BF2CCD"/>
    <w:rsid w:val="00BF5328"/>
    <w:rsid w:val="00C00E27"/>
    <w:rsid w:val="00C0225D"/>
    <w:rsid w:val="00C04E1B"/>
    <w:rsid w:val="00C109A9"/>
    <w:rsid w:val="00C10CAE"/>
    <w:rsid w:val="00C23C9F"/>
    <w:rsid w:val="00C24652"/>
    <w:rsid w:val="00C24BA0"/>
    <w:rsid w:val="00C27B9D"/>
    <w:rsid w:val="00C76941"/>
    <w:rsid w:val="00C77C11"/>
    <w:rsid w:val="00C80DC3"/>
    <w:rsid w:val="00C86279"/>
    <w:rsid w:val="00CA7986"/>
    <w:rsid w:val="00CB4F8C"/>
    <w:rsid w:val="00CC0492"/>
    <w:rsid w:val="00CE2286"/>
    <w:rsid w:val="00CF7CCA"/>
    <w:rsid w:val="00D12416"/>
    <w:rsid w:val="00D24C8A"/>
    <w:rsid w:val="00D27CBB"/>
    <w:rsid w:val="00D40CDD"/>
    <w:rsid w:val="00D4441B"/>
    <w:rsid w:val="00D4694F"/>
    <w:rsid w:val="00D52A13"/>
    <w:rsid w:val="00D60B2A"/>
    <w:rsid w:val="00D6493F"/>
    <w:rsid w:val="00D8151E"/>
    <w:rsid w:val="00D873E8"/>
    <w:rsid w:val="00D93CC8"/>
    <w:rsid w:val="00DC29C3"/>
    <w:rsid w:val="00DC2F5D"/>
    <w:rsid w:val="00DC5E10"/>
    <w:rsid w:val="00DD5855"/>
    <w:rsid w:val="00DE5FDF"/>
    <w:rsid w:val="00E00C12"/>
    <w:rsid w:val="00E015FD"/>
    <w:rsid w:val="00E16901"/>
    <w:rsid w:val="00E20659"/>
    <w:rsid w:val="00E21BDB"/>
    <w:rsid w:val="00E30CCD"/>
    <w:rsid w:val="00E36EFC"/>
    <w:rsid w:val="00E402A7"/>
    <w:rsid w:val="00E42EBE"/>
    <w:rsid w:val="00E4570C"/>
    <w:rsid w:val="00E469D5"/>
    <w:rsid w:val="00E5478F"/>
    <w:rsid w:val="00E76A61"/>
    <w:rsid w:val="00E94472"/>
    <w:rsid w:val="00EA6F8F"/>
    <w:rsid w:val="00EB2A21"/>
    <w:rsid w:val="00EB2B84"/>
    <w:rsid w:val="00EC2DD9"/>
    <w:rsid w:val="00EC7429"/>
    <w:rsid w:val="00ED2F43"/>
    <w:rsid w:val="00ED4082"/>
    <w:rsid w:val="00EF2EBA"/>
    <w:rsid w:val="00F10F3E"/>
    <w:rsid w:val="00F42236"/>
    <w:rsid w:val="00F433BF"/>
    <w:rsid w:val="00F43786"/>
    <w:rsid w:val="00F47B6E"/>
    <w:rsid w:val="00F5245F"/>
    <w:rsid w:val="00F673F1"/>
    <w:rsid w:val="00F67FD7"/>
    <w:rsid w:val="00F95BEC"/>
    <w:rsid w:val="00FA2E83"/>
    <w:rsid w:val="00FB599C"/>
    <w:rsid w:val="00FC161F"/>
    <w:rsid w:val="00FC17D9"/>
    <w:rsid w:val="00FD2FA4"/>
    <w:rsid w:val="00FD42FE"/>
    <w:rsid w:val="00FE302B"/>
    <w:rsid w:val="00FE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5B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94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4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946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8D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5B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4946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46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4946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4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8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BF37E-2EB2-4A81-A6BF-23947A13A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A34317EA.dotm</Template>
  <TotalTime>1</TotalTime>
  <Pages>12</Pages>
  <Words>1483</Words>
  <Characters>8455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Годына Вероника Николаевна</dc:creator>
  <cp:lastModifiedBy>Давыдов Данила Евгеньевич</cp:lastModifiedBy>
  <cp:revision>2</cp:revision>
  <cp:lastPrinted>2018-05-14T13:38:00Z</cp:lastPrinted>
  <dcterms:created xsi:type="dcterms:W3CDTF">2022-01-21T10:06:00Z</dcterms:created>
  <dcterms:modified xsi:type="dcterms:W3CDTF">2022-01-21T10:06:00Z</dcterms:modified>
</cp:coreProperties>
</file>